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FA47" w14:textId="77777777" w:rsidR="000E45B1" w:rsidRDefault="00000000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6CC368" wp14:editId="2291578E">
            <wp:simplePos x="0" y="0"/>
            <wp:positionH relativeFrom="column">
              <wp:posOffset>3543299</wp:posOffset>
            </wp:positionH>
            <wp:positionV relativeFrom="margin">
              <wp:align>top</wp:align>
            </wp:positionV>
            <wp:extent cx="2550599" cy="3599279"/>
            <wp:effectExtent l="0" t="0" r="2101" b="1171"/>
            <wp:wrapSquare wrapText="bothSides"/>
            <wp:docPr id="165132956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599" cy="3599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Sehr geehrte Frau &lt;Abgeordnete&gt;,</w:t>
      </w:r>
    </w:p>
    <w:p w14:paraId="6EE83C86" w14:textId="77777777" w:rsidR="000E45B1" w:rsidRDefault="00000000">
      <w:pPr>
        <w:spacing w:after="0"/>
      </w:pPr>
      <w:r>
        <w:t>sehr geehrter Herr &lt;Abgeordneter&gt;,</w:t>
      </w:r>
    </w:p>
    <w:p w14:paraId="5E66E381" w14:textId="77777777" w:rsidR="000E45B1" w:rsidRDefault="000E45B1">
      <w:pPr>
        <w:spacing w:after="0"/>
      </w:pPr>
    </w:p>
    <w:p w14:paraId="2C32AB66" w14:textId="77777777" w:rsidR="000E45B1" w:rsidRDefault="00000000">
      <w:r>
        <w:t>unser Kita-Träger ist Mitglied im Deutschen Kitaverband.</w:t>
      </w:r>
    </w:p>
    <w:p w14:paraId="2EE6323C" w14:textId="77777777" w:rsidR="000E45B1" w:rsidRDefault="00000000">
      <w:r>
        <w:t>Gemeinsam mit unserem Kita-Träger und dem Deutschen Kitaverband setzen wir uns dafür ein, dass die Kitas in Nordrhein-Westfalen besser finanziert werden.</w:t>
      </w:r>
    </w:p>
    <w:p w14:paraId="5021FAE4" w14:textId="77777777" w:rsidR="000E45B1" w:rsidRDefault="00000000">
      <w:r>
        <w:t>Derzeit muss unser Kita-Träger einen sog. Trägeranteil aufbringen, der zurzeit 7,8 Prozent des Gesamt-Aufwands für den Kita-Betrieb beträgt.</w:t>
      </w:r>
    </w:p>
    <w:p w14:paraId="42A2E787" w14:textId="77777777" w:rsidR="000E45B1" w:rsidRDefault="00000000">
      <w:r>
        <w:t>Anders ausgedrückt: Von den gesamten Kosten des Kita-Betriebs fördern die Kommune und das Land 92,2 Prozent. Das heißt, dass unser Kita-Träger 7,8 Prozent des Aufwands selbst aufbringen muss - ohne auf eigene Einnahmen zurückgreifen zu können.</w:t>
      </w:r>
    </w:p>
    <w:p w14:paraId="7E98F2B1" w14:textId="77777777" w:rsidR="000E45B1" w:rsidRDefault="00000000">
      <w:r>
        <w:t>Unserer Kita fehlen damit Sprossen, um die die ganze Kletterwand hochzukommen…</w:t>
      </w:r>
    </w:p>
    <w:p w14:paraId="4CA36989" w14:textId="77777777" w:rsidR="000E45B1" w:rsidRDefault="00000000">
      <w:r>
        <w:t>Wir halten dieses Finanzierungssystem in Nordrhein-Westfalen für nicht mehr zeitgemäß.</w:t>
      </w:r>
    </w:p>
    <w:p w14:paraId="341482B7" w14:textId="77777777" w:rsidR="000E45B1" w:rsidRDefault="00000000">
      <w:r>
        <w:t>Unsere Kita unterstützt unsere Kommune dabei, unseren Kindern den Zugang zu frühkindlicher Bildung und die Förderung in der Kita durch einen Platz zu ermöglichen.</w:t>
      </w:r>
    </w:p>
    <w:p w14:paraId="11E76712" w14:textId="77777777" w:rsidR="000E45B1" w:rsidRDefault="00000000">
      <w:r>
        <w:t>Da ist es nicht fair, dass unsere Kita dafür auch noch eigenes Geld und einen Träger-Anteil mitbringen muss.</w:t>
      </w:r>
    </w:p>
    <w:p w14:paraId="7569E70A" w14:textId="77777777" w:rsidR="000E45B1" w:rsidRDefault="00000000">
      <w:r>
        <w:t xml:space="preserve">Als Eltern sehen wir, dass es mit zusätzlichem Aufwand – und zusätzlichen Sorgen! – für unsere </w:t>
      </w:r>
      <w:proofErr w:type="spellStart"/>
      <w:r>
        <w:t>Kita-</w:t>
      </w:r>
      <w:proofErr w:type="gramStart"/>
      <w:r>
        <w:t>Macher:innen</w:t>
      </w:r>
      <w:proofErr w:type="spellEnd"/>
      <w:proofErr w:type="gramEnd"/>
      <w:r>
        <w:t xml:space="preserve"> verbunden ist, den Träger-Anteil aufzubringen.</w:t>
      </w:r>
    </w:p>
    <w:p w14:paraId="7AD1721A" w14:textId="77777777" w:rsidR="000E45B1" w:rsidRDefault="00000000">
      <w:r>
        <w:t>Als Eltern sähen wir gerne, dass dieser Aufwand in die pädagogische und fachliche Arbeit investiert wird.</w:t>
      </w:r>
    </w:p>
    <w:p w14:paraId="501338DE" w14:textId="77777777" w:rsidR="000E45B1" w:rsidRDefault="00000000">
      <w:r>
        <w:t>Wir wissen, dass in diesem Jahr als gesetzliche Grundlage der Kita-Arbeit das Kinderbildungsgesetz (</w:t>
      </w:r>
      <w:proofErr w:type="spellStart"/>
      <w:r>
        <w:t>KiBiz</w:t>
      </w:r>
      <w:proofErr w:type="spellEnd"/>
      <w:r>
        <w:t>) in Nordrhein-Westfalen novelliert werden soll.</w:t>
      </w:r>
    </w:p>
    <w:p w14:paraId="0C798C5F" w14:textId="77777777" w:rsidR="000E45B1" w:rsidRDefault="00000000">
      <w:r>
        <w:t>Mit unserem Kita-Träger und dem Deutschen Kitaverband fordern wir die Abschaffung des Träger-Anteils und eine 100-Prozent-Finanzierung der Kita-Arbeit in NRW.</w:t>
      </w:r>
    </w:p>
    <w:p w14:paraId="2E0AC552" w14:textId="77777777" w:rsidR="000E45B1" w:rsidRDefault="00000000">
      <w:r>
        <w:t>Wir bitten Sie als Abgeordnete/n, diese Forderung zu unterstützen.</w:t>
      </w:r>
    </w:p>
    <w:p w14:paraId="6E40A617" w14:textId="77777777" w:rsidR="000E45B1" w:rsidRDefault="000E45B1"/>
    <w:p w14:paraId="4130AF40" w14:textId="77777777" w:rsidR="000E45B1" w:rsidRDefault="00000000">
      <w:r>
        <w:t>Mit freundlichen Grüßen</w:t>
      </w:r>
    </w:p>
    <w:p w14:paraId="03BFFD80" w14:textId="77777777" w:rsidR="000E45B1" w:rsidRDefault="00000000">
      <w:r>
        <w:t xml:space="preserve">   </w:t>
      </w:r>
    </w:p>
    <w:sectPr w:rsidR="000E45B1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507F8" w14:textId="77777777" w:rsidR="005F450B" w:rsidRDefault="005F450B">
      <w:pPr>
        <w:spacing w:after="0" w:line="240" w:lineRule="auto"/>
      </w:pPr>
      <w:r>
        <w:separator/>
      </w:r>
    </w:p>
  </w:endnote>
  <w:endnote w:type="continuationSeparator" w:id="0">
    <w:p w14:paraId="08CB3259" w14:textId="77777777" w:rsidR="005F450B" w:rsidRDefault="005F4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46754" w14:textId="77777777" w:rsidR="005F450B" w:rsidRDefault="005F450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62F82E" w14:textId="77777777" w:rsidR="005F450B" w:rsidRDefault="005F45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E45B1"/>
    <w:rsid w:val="000E45B1"/>
    <w:rsid w:val="005F450B"/>
    <w:rsid w:val="00CD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A1961"/>
  <w15:docId w15:val="{9E6FB985-9724-4D2C-9533-CDA506ED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Arial Unicode MS" w:hAnsi="Calibri" w:cs="Calibri"/>
        <w:kern w:val="3"/>
        <w:sz w:val="22"/>
        <w:szCs w:val="22"/>
        <w:lang w:val="de-DE" w:eastAsia="en-US" w:bidi="ar-SA"/>
      </w:rPr>
    </w:rPrDefault>
    <w:pPrDefault>
      <w:pPr>
        <w:widowControl w:val="0"/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Bremen M.A., Klaus</dc:creator>
  <cp:lastModifiedBy>Geyer, Ulrich</cp:lastModifiedBy>
  <cp:revision>2</cp:revision>
  <dcterms:created xsi:type="dcterms:W3CDTF">2024-03-10T21:40:00Z</dcterms:created>
  <dcterms:modified xsi:type="dcterms:W3CDTF">2024-03-10T21:40:00Z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Kinderhut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